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様式</w:t>
      </w: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</w:t>
      </w:r>
      <w:r w:rsidR="00C82A6D"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１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                                                     </w:t>
      </w:r>
      <w:r w:rsidR="00562B09"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令和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 xml:space="preserve">　　年　　月　　日</w:t>
      </w:r>
    </w:p>
    <w:p w:rsidR="00ED49BD" w:rsidRPr="003327C7" w:rsidRDefault="00ED49BD" w:rsidP="00ED49BD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崎野自然公園現地説明会申込書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                                            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562B09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 xml:space="preserve">　時津町長</w:t>
      </w:r>
      <w:r w:rsidR="00ED49BD"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 xml:space="preserve">　あて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                                 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（申込者）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                                    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主たる事務所の所在地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                                    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団体の名称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                                    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 xml:space="preserve">代表者の氏名　　　　　　　　　　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 xml:space="preserve">　崎野自然公園指定管理者募集に係る現地説明会に、下記の担当者の参加を申込みます。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記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 </w:t>
      </w:r>
      <w:r w:rsidR="007F2F27"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参加者役職及び氏名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 xml:space="preserve">　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                                     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（連絡先）部署名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                                               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担当者名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                                               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連絡先（電話・ＦＡＸ・Ｅ</w:t>
      </w:r>
      <w:r w:rsidRPr="003327C7">
        <w:rPr>
          <w:rFonts w:ascii="ＭＳ 明朝" w:eastAsia="ＭＳ 明朝" w:hAnsi="ＭＳ 明朝" w:cs="ＭＳ 明朝"/>
          <w:kern w:val="0"/>
          <w:sz w:val="24"/>
          <w:szCs w:val="24"/>
        </w:rPr>
        <w:t>-</w:t>
      </w: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>mail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）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lastRenderedPageBreak/>
        <w:t>様式</w:t>
      </w: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</w:t>
      </w:r>
      <w:r w:rsidR="00C82A6D"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２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                                                     </w:t>
      </w:r>
    </w:p>
    <w:p w:rsidR="00ED49BD" w:rsidRPr="003327C7" w:rsidRDefault="00ED49BD" w:rsidP="00ED49BD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質　　問　　票（崎野自然公園）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                                            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                                 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（質問者）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                                    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団体の名称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                                    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質問者氏名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                                    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 xml:space="preserve">　電　話　　　　　　　　　</w:t>
      </w:r>
    </w:p>
    <w:p w:rsidR="00ED49BD" w:rsidRPr="003327C7" w:rsidRDefault="00ED49BD" w:rsidP="00ED49BD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                                      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ＦＡＸ</w:t>
      </w:r>
    </w:p>
    <w:p w:rsidR="007F2F27" w:rsidRPr="003327C7" w:rsidRDefault="007F2F27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 xml:space="preserve">　　　　　　　　　　　　　　　　　　　　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 xml:space="preserve">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Ｅ</w:t>
      </w:r>
      <w:r w:rsidRPr="003327C7">
        <w:rPr>
          <w:rFonts w:ascii="ＭＳ 明朝" w:eastAsia="ＭＳ 明朝" w:hAnsi="ＭＳ 明朝" w:cs="ＭＳ 明朝"/>
          <w:kern w:val="0"/>
          <w:sz w:val="24"/>
          <w:szCs w:val="24"/>
        </w:rPr>
        <w:t>-</w:t>
      </w: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>mail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                                   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回答方法（ＦＡＸ・Ｅ</w:t>
      </w:r>
      <w:r w:rsidRPr="003327C7">
        <w:rPr>
          <w:rFonts w:ascii="ＭＳ 明朝" w:eastAsia="ＭＳ 明朝" w:hAnsi="ＭＳ 明朝" w:cs="ＭＳ 明朝"/>
          <w:kern w:val="0"/>
          <w:sz w:val="24"/>
          <w:szCs w:val="24"/>
        </w:rPr>
        <w:t>-</w:t>
      </w: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>mail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）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                                     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（いずれかに○を付けてください。）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tbl>
      <w:tblPr>
        <w:tblW w:w="0" w:type="auto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65"/>
        <w:gridCol w:w="6662"/>
      </w:tblGrid>
      <w:tr w:rsidR="003327C7" w:rsidRPr="003327C7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質問項目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質　問　内　容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</w:tbl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lastRenderedPageBreak/>
        <w:t>様式</w:t>
      </w: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</w:t>
      </w:r>
      <w:r w:rsidR="00C82A6D"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３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                                                     </w:t>
      </w:r>
      <w:r w:rsidR="00562B09"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令和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 xml:space="preserve">　　年　　月　　日</w:t>
      </w:r>
    </w:p>
    <w:p w:rsidR="00ED49BD" w:rsidRPr="003327C7" w:rsidRDefault="00ED49BD" w:rsidP="00ED49BD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指定管理者指定申請書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                                            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 xml:space="preserve">　時津町長　あて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                                 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（申込者）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                                    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主たる事務所の所在地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                                    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団体の名称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                                    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 xml:space="preserve">代表者の氏名　　　　　　　　　　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 xml:space="preserve">　時津町公の施設に係る指定管理者の指定手続に関する条例第３条の規定により、崎野自然公園の指定管理者の指定を受けたいので申請します。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lastRenderedPageBreak/>
        <w:t>様式</w:t>
      </w: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</w:t>
      </w:r>
      <w:r w:rsidR="00C82A6D"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４（その１）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崎野自然公園事業計画書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                                 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  <w:u w:val="single" w:color="000000"/>
        </w:rPr>
        <w:t xml:space="preserve">申請する法人等の名称　　　　　　　　　　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27"/>
      </w:tblGrid>
      <w:tr w:rsidR="003327C7" w:rsidRPr="003327C7">
        <w:tc>
          <w:tcPr>
            <w:tcW w:w="93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（１）住民の平等な利用の確保に関する事項</w:t>
            </w:r>
          </w:p>
        </w:tc>
      </w:tr>
      <w:tr w:rsidR="003327C7" w:rsidRPr="003327C7">
        <w:tc>
          <w:tcPr>
            <w:tcW w:w="93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①管理運営の総合的な基本方針について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②成果目標と自己評価について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③企業（団体）の社会的責任について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 xml:space="preserve">  </w:t>
            </w: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（企業（団体）倫理規定や行動指針など）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</w:tbl>
    <w:p w:rsidR="00C82A6D" w:rsidRPr="003327C7" w:rsidRDefault="00C82A6D" w:rsidP="00C82A6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lastRenderedPageBreak/>
        <w:t>様式</w:t>
      </w: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４（その２）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                                 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  <w:u w:val="single" w:color="000000"/>
        </w:rPr>
        <w:t xml:space="preserve">申請する法人等の名称　　　　　　　　　　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27"/>
      </w:tblGrid>
      <w:tr w:rsidR="003327C7" w:rsidRPr="003327C7">
        <w:tc>
          <w:tcPr>
            <w:tcW w:w="93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（２）崎野自然公園の適切な維持管理に関する事項</w:t>
            </w:r>
          </w:p>
        </w:tc>
      </w:tr>
      <w:tr w:rsidR="003327C7" w:rsidRPr="003327C7">
        <w:tc>
          <w:tcPr>
            <w:tcW w:w="93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①維持管理業務全般の基本的な考え方及び管理の方法について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7F2F27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②維持管理に関する</w:t>
            </w:r>
            <w:r w:rsidR="00ED49BD"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新しい発想、新しい観点からの提案について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③利用者の安全確保策、事故防止策、施設の巡回点検、危険箇所等の早期発見やそ　の措置について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801486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④緊急時・事故発生時の対応など</w:t>
            </w:r>
            <w:r w:rsidR="00137E82"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危機管理、緊急事態を想定した研修や訓練等につい</w:t>
            </w:r>
            <w:r w:rsidR="00ED49BD"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て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081EB5" w:rsidRPr="003327C7" w:rsidRDefault="00081EB5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081EB5" w:rsidRPr="003327C7" w:rsidRDefault="00081EB5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081EB5" w:rsidRPr="003327C7" w:rsidRDefault="00081EB5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081EB5" w:rsidRPr="003327C7" w:rsidRDefault="00081EB5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081EB5" w:rsidRPr="003327C7" w:rsidRDefault="00081EB5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081EB5" w:rsidRPr="003327C7" w:rsidRDefault="00081EB5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</w:tbl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lastRenderedPageBreak/>
        <w:t>様式</w:t>
      </w: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</w:t>
      </w:r>
      <w:r w:rsidR="00C82A6D"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４（その３）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                                 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  <w:u w:val="single" w:color="000000"/>
        </w:rPr>
        <w:t xml:space="preserve">申請する法人等の名称　　　　　　　　　　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27"/>
      </w:tblGrid>
      <w:tr w:rsidR="003327C7" w:rsidRPr="003327C7">
        <w:tc>
          <w:tcPr>
            <w:tcW w:w="93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（３）崎野自然公園の効用の最大発揮と住民サービスの向上に関する事項</w:t>
            </w:r>
          </w:p>
        </w:tc>
      </w:tr>
      <w:tr w:rsidR="003327C7" w:rsidRPr="003327C7">
        <w:tc>
          <w:tcPr>
            <w:tcW w:w="93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①自然体験型イベント（自主事業を含む。）の実施について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DE63B7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②公園施設</w:t>
            </w:r>
            <w:r w:rsidR="00ED49BD"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の活用について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③他団体・地域との連携等について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④利用者の意見・要望の把握、管理運営への反映について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⑤利用者サービス向上につながる独自の提案について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</w:tbl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lastRenderedPageBreak/>
        <w:t>様式</w:t>
      </w: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</w:t>
      </w:r>
      <w:r w:rsidR="00C82A6D"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４（その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４</w:t>
      </w:r>
      <w:r w:rsidR="00C82A6D"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）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                                 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  <w:u w:val="single" w:color="000000"/>
        </w:rPr>
        <w:t xml:space="preserve">申請する法人等の名称　　　　　　　　　　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27"/>
      </w:tblGrid>
      <w:tr w:rsidR="003327C7" w:rsidRPr="003327C7">
        <w:tc>
          <w:tcPr>
            <w:tcW w:w="93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（４）管理に必要な人員及び財政的基礎に関する事項</w:t>
            </w:r>
          </w:p>
        </w:tc>
      </w:tr>
      <w:tr w:rsidR="003327C7" w:rsidRPr="003327C7">
        <w:tc>
          <w:tcPr>
            <w:tcW w:w="93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①職員の雇用形態、勤務形態、業務内容について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②職員の配置、勤務ローテーションについて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081EB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left="242" w:hangingChars="100" w:hanging="242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③職員の人材育成の基本的な考え方、</w:t>
            </w:r>
            <w:r w:rsidR="00081EB5"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個人情報・情報公開を含む保護</w:t>
            </w: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職員研修計画について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④持続的・安定的に運営できる財政的基盤について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⑤管理運営を実施するための人員の確保について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</w:tbl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lastRenderedPageBreak/>
        <w:t>様式</w:t>
      </w: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</w:t>
      </w:r>
      <w:r w:rsidR="00C82A6D"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４（その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５</w:t>
      </w:r>
      <w:r w:rsidR="00C82A6D"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）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                                 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  <w:u w:val="single" w:color="000000"/>
        </w:rPr>
        <w:t xml:space="preserve">申請する法人等の名称　　　　　　　　　　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27"/>
      </w:tblGrid>
      <w:tr w:rsidR="003327C7" w:rsidRPr="003327C7">
        <w:tc>
          <w:tcPr>
            <w:tcW w:w="93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（５）管理に係る経費の縮減に関する事項</w:t>
            </w:r>
          </w:p>
        </w:tc>
      </w:tr>
      <w:tr w:rsidR="003327C7" w:rsidRPr="003327C7">
        <w:tc>
          <w:tcPr>
            <w:tcW w:w="93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①収支計画の積算の考え方について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②コスト削減の考え方について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C82A6D" w:rsidRPr="003327C7" w:rsidRDefault="00C82A6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</w:tbl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lastRenderedPageBreak/>
        <w:t>様式</w:t>
      </w: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</w:t>
      </w:r>
      <w:r w:rsidR="00BA4690"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４（その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６</w:t>
      </w:r>
      <w:r w:rsidR="00BA4690"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）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                                 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  <w:u w:val="single" w:color="000000"/>
        </w:rPr>
        <w:t xml:space="preserve">申請する法人等の名称　　　　　　　　　　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27"/>
      </w:tblGrid>
      <w:tr w:rsidR="003327C7" w:rsidRPr="003327C7">
        <w:tc>
          <w:tcPr>
            <w:tcW w:w="93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（６）指定管理者としての意欲や熱意、責任について</w:t>
            </w:r>
          </w:p>
        </w:tc>
      </w:tr>
      <w:tr w:rsidR="003327C7" w:rsidRPr="003327C7">
        <w:tc>
          <w:tcPr>
            <w:tcW w:w="93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</w:tbl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lastRenderedPageBreak/>
        <w:t>様式</w:t>
      </w: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</w:t>
      </w:r>
      <w:r w:rsidR="00BA4690"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５</w:t>
      </w:r>
    </w:p>
    <w:p w:rsidR="00ED49BD" w:rsidRPr="003327C7" w:rsidRDefault="00ED49BD" w:rsidP="00BA4690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崎野自然公園事業計画書の要旨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4"/>
        <w:gridCol w:w="1453"/>
        <w:gridCol w:w="1030"/>
        <w:gridCol w:w="363"/>
        <w:gridCol w:w="1454"/>
        <w:gridCol w:w="1454"/>
        <w:gridCol w:w="1635"/>
        <w:gridCol w:w="1514"/>
      </w:tblGrid>
      <w:tr w:rsidR="003327C7" w:rsidRPr="003327C7">
        <w:tc>
          <w:tcPr>
            <w:tcW w:w="29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申請者名</w:t>
            </w:r>
          </w:p>
        </w:tc>
        <w:tc>
          <w:tcPr>
            <w:tcW w:w="6420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29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3B7091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（１）</w:t>
            </w:r>
            <w:r w:rsidR="00ED49BD"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住民の平等な利用の確保に関する事項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4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29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3B7091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（２）</w:t>
            </w:r>
            <w:r w:rsidR="00ED49BD"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崎野自然公園の適切な維持管理に関する事項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4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29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3B7091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（３）</w:t>
            </w:r>
            <w:r w:rsidR="00ED49BD"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崎野自然公園の効用の最大発揮と住民サービスの向上に関する事項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4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29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3B7091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（４）</w:t>
            </w:r>
            <w:r w:rsidR="00ED49BD"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管理に必要な人員及び財政的基礎に関する事項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4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29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3B7091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（５）</w:t>
            </w:r>
            <w:r w:rsidR="00ED49BD"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管理に係る経費の縮減に関する事項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4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 xml:space="preserve">            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 w:rsidTr="00BA4690">
        <w:tc>
          <w:tcPr>
            <w:tcW w:w="424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収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支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計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画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書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49BD" w:rsidRPr="003327C7" w:rsidRDefault="00ED49BD" w:rsidP="00BA46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position w:val="-12"/>
                <w:szCs w:val="21"/>
              </w:rPr>
              <w:t>年　度</w:t>
            </w: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 xml:space="preserve">　　　　　　　　内　訳　</w:t>
            </w:r>
            <w:r w:rsidRPr="003327C7"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3327C7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（単位：千円）</w:t>
            </w:r>
          </w:p>
        </w:tc>
        <w:tc>
          <w:tcPr>
            <w:tcW w:w="16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49BD" w:rsidRPr="003327C7" w:rsidRDefault="00ED49BD" w:rsidP="00BA46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position w:val="-12"/>
                <w:szCs w:val="21"/>
              </w:rPr>
              <w:t>収入合計</w:t>
            </w:r>
          </w:p>
        </w:tc>
        <w:tc>
          <w:tcPr>
            <w:tcW w:w="15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ED49BD" w:rsidRPr="003327C7" w:rsidRDefault="00ED49BD" w:rsidP="00BA46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position w:val="-12"/>
                <w:szCs w:val="21"/>
              </w:rPr>
              <w:t>支出合計</w:t>
            </w:r>
          </w:p>
        </w:tc>
      </w:tr>
      <w:tr w:rsidR="003327C7" w:rsidRPr="003327C7">
        <w:tc>
          <w:tcPr>
            <w:tcW w:w="424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指定管理料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自主事業収入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その他の収入</w:t>
            </w:r>
          </w:p>
        </w:tc>
        <w:tc>
          <w:tcPr>
            <w:tcW w:w="16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14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424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D49BD" w:rsidRPr="003327C7" w:rsidRDefault="00562B09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令和</w:t>
            </w:r>
            <w:r w:rsidR="0004459F" w:rsidRPr="003327C7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９</w:t>
            </w:r>
            <w:r w:rsidR="00ED49BD" w:rsidRPr="003327C7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年度</w:t>
            </w:r>
          </w:p>
          <w:p w:rsidR="00ED49BD" w:rsidRPr="003327C7" w:rsidRDefault="00562B09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令和</w:t>
            </w:r>
            <w:r w:rsidR="0004459F" w:rsidRPr="003327C7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10</w:t>
            </w:r>
            <w:r w:rsidR="00ED49BD" w:rsidRPr="003327C7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年度</w:t>
            </w:r>
          </w:p>
          <w:p w:rsidR="00ED49BD" w:rsidRPr="003327C7" w:rsidRDefault="00562B09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令和</w:t>
            </w:r>
            <w:r w:rsidR="0004459F" w:rsidRPr="003327C7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11</w:t>
            </w:r>
            <w:r w:rsidR="00ED49BD" w:rsidRPr="003327C7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年度</w:t>
            </w:r>
          </w:p>
          <w:p w:rsidR="00ED49BD" w:rsidRPr="003327C7" w:rsidRDefault="00562B09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令和</w:t>
            </w:r>
            <w:r w:rsidR="0004459F" w:rsidRPr="003327C7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12</w:t>
            </w:r>
            <w:r w:rsidR="00ED49BD" w:rsidRPr="003327C7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年度</w:t>
            </w:r>
          </w:p>
          <w:p w:rsidR="00ED49BD" w:rsidRPr="003327C7" w:rsidRDefault="00562B09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令和</w:t>
            </w:r>
            <w:r w:rsidR="0004459F" w:rsidRPr="003327C7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13</w:t>
            </w:r>
            <w:r w:rsidR="00ED49BD" w:rsidRPr="003327C7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年度</w:t>
            </w: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</w:tbl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※</w:t>
      </w: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Ａ４版２枚以内としてください。</w:t>
      </w:r>
    </w:p>
    <w:p w:rsidR="00ED49BD" w:rsidRPr="003327C7" w:rsidRDefault="008232D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lastRenderedPageBreak/>
        <w:t>様式５（</w:t>
      </w:r>
      <w:r w:rsidR="0004459F"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附表１</w:t>
      </w:r>
      <w:r w:rsidR="00BB1E86"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－１</w:t>
      </w:r>
      <w:r w:rsidR="00ED49BD"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）</w:t>
      </w:r>
    </w:p>
    <w:p w:rsidR="00ED49BD" w:rsidRPr="003327C7" w:rsidRDefault="00ED49BD" w:rsidP="00ED49BD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ＭＳ 明朝" w:hint="eastAsia"/>
          <w:kern w:val="0"/>
          <w:sz w:val="26"/>
          <w:szCs w:val="26"/>
        </w:rPr>
        <w:t>収　支　計　画　書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総括表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                                                        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 xml:space="preserve">　　</w:t>
      </w: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（単位：千円）</w:t>
      </w:r>
    </w:p>
    <w:tbl>
      <w:tblPr>
        <w:tblW w:w="10189" w:type="dxa"/>
        <w:tblInd w:w="-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3"/>
        <w:gridCol w:w="363"/>
        <w:gridCol w:w="2060"/>
        <w:gridCol w:w="1480"/>
        <w:gridCol w:w="1481"/>
        <w:gridCol w:w="1480"/>
        <w:gridCol w:w="1481"/>
        <w:gridCol w:w="1481"/>
      </w:tblGrid>
      <w:tr w:rsidR="003327C7" w:rsidRPr="003327C7" w:rsidTr="007513E3">
        <w:tc>
          <w:tcPr>
            <w:tcW w:w="278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科　　　目</w:t>
            </w:r>
          </w:p>
        </w:tc>
        <w:tc>
          <w:tcPr>
            <w:tcW w:w="1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令和９年度</w:t>
            </w:r>
          </w:p>
        </w:tc>
        <w:tc>
          <w:tcPr>
            <w:tcW w:w="14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令和</w:t>
            </w: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10</w:t>
            </w: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年度</w:t>
            </w:r>
          </w:p>
        </w:tc>
        <w:tc>
          <w:tcPr>
            <w:tcW w:w="1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令和</w:t>
            </w: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11</w:t>
            </w: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年度</w:t>
            </w:r>
          </w:p>
        </w:tc>
        <w:tc>
          <w:tcPr>
            <w:tcW w:w="14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令和</w:t>
            </w: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12</w:t>
            </w: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年度</w:t>
            </w:r>
          </w:p>
        </w:tc>
        <w:tc>
          <w:tcPr>
            <w:tcW w:w="1481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令和</w:t>
            </w: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13</w:t>
            </w: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年度</w:t>
            </w:r>
          </w:p>
        </w:tc>
      </w:tr>
      <w:tr w:rsidR="003327C7" w:rsidRPr="003327C7" w:rsidTr="007513E3">
        <w:tc>
          <w:tcPr>
            <w:tcW w:w="36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総収入</w:t>
            </w:r>
          </w:p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指定管理料（税込）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 w:rsidTr="007513E3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自主事業収入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 w:rsidTr="007513E3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 w:rsidTr="007513E3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auto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single" w:sz="12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 w:rsidTr="007513E3">
        <w:tc>
          <w:tcPr>
            <w:tcW w:w="363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 xml:space="preserve">収入計　</w:t>
            </w:r>
            <w:r w:rsidRPr="003327C7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(</w:t>
            </w:r>
            <w:r w:rsidRPr="003327C7"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>A</w:t>
            </w:r>
            <w:r w:rsidRPr="003327C7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)</w:t>
            </w:r>
          </w:p>
        </w:tc>
        <w:tc>
          <w:tcPr>
            <w:tcW w:w="1480" w:type="dxa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double" w:sz="4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 w:rsidTr="007513E3">
        <w:tc>
          <w:tcPr>
            <w:tcW w:w="3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総　　　　費　　　　用</w:t>
            </w:r>
          </w:p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人件費</w:t>
            </w:r>
          </w:p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給料</w:t>
            </w:r>
          </w:p>
        </w:tc>
        <w:tc>
          <w:tcPr>
            <w:tcW w:w="1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 w:rsidTr="007513E3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諸手当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 w:rsidTr="007513E3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社会保険料等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 w:rsidTr="007513E3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 w:rsidTr="007513E3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 w:rsidTr="007513E3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消耗品費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 w:rsidTr="007513E3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341D7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水道光熱費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04459F" w:rsidRPr="003327C7" w:rsidRDefault="0004459F" w:rsidP="00044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 w:rsidTr="007513E3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事務費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 w:rsidTr="007513E3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保守費（委託費）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 w:rsidTr="007513E3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燃料費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 w:rsidTr="007513E3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修繕料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 w:rsidTr="007513E3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保険料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 w:rsidTr="007513E3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通信運搬費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 w:rsidTr="007513E3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広告費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 w:rsidTr="007513E3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手数料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 w:rsidTr="007513E3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その他経常的委託料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 w:rsidTr="007513E3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ＭＳ 明朝" w:eastAsia="ＭＳ 明朝" w:hAnsi="Times New Roman" w:cs="Times New Roman" w:hint="eastAsia"/>
                <w:kern w:val="0"/>
                <w:sz w:val="22"/>
                <w:szCs w:val="24"/>
              </w:rPr>
              <w:t>負担金（外郭団体等）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 w:rsidTr="007513E3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 w:rsidTr="007513E3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 w:rsidTr="007513E3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 w:rsidTr="007513E3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 w:rsidTr="007513E3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 w:rsidTr="007513E3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公租公課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auto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single" w:sz="12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 w:rsidTr="007513E3">
        <w:tc>
          <w:tcPr>
            <w:tcW w:w="363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 xml:space="preserve">費用計　</w:t>
            </w:r>
            <w:r w:rsidRPr="003327C7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(</w:t>
            </w:r>
            <w:r w:rsidRPr="003327C7"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>B</w:t>
            </w:r>
            <w:r w:rsidRPr="003327C7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)</w:t>
            </w:r>
          </w:p>
        </w:tc>
        <w:tc>
          <w:tcPr>
            <w:tcW w:w="1480" w:type="dxa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double" w:sz="4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 w:rsidTr="007513E3">
        <w:tc>
          <w:tcPr>
            <w:tcW w:w="278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適正収益（内部留保金）</w:t>
            </w:r>
          </w:p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 xml:space="preserve">　　</w:t>
            </w:r>
            <w:r w:rsidRPr="003327C7"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3327C7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(</w:t>
            </w:r>
            <w:r w:rsidRPr="003327C7"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>A</w:t>
            </w:r>
            <w:r w:rsidRPr="003327C7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)</w:t>
            </w: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－</w:t>
            </w:r>
            <w:r w:rsidRPr="003327C7"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3327C7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(</w:t>
            </w:r>
            <w:r w:rsidRPr="003327C7"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>B</w:t>
            </w:r>
            <w:r w:rsidRPr="003327C7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)</w:t>
            </w:r>
          </w:p>
        </w:tc>
        <w:tc>
          <w:tcPr>
            <w:tcW w:w="148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</w:tbl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※</w:t>
      </w: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費目は例示です。欄が不足するときは追加してください。</w:t>
      </w:r>
    </w:p>
    <w:p w:rsidR="00ED49BD" w:rsidRPr="003327C7" w:rsidRDefault="00E1529F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lastRenderedPageBreak/>
        <w:t>様式５（</w:t>
      </w:r>
      <w:r w:rsidR="0004459F"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附表１－２</w:t>
      </w:r>
      <w:r w:rsidR="00ED49BD"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）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95"/>
        <w:gridCol w:w="2060"/>
      </w:tblGrid>
      <w:tr w:rsidR="003327C7" w:rsidRPr="003327C7">
        <w:tc>
          <w:tcPr>
            <w:tcW w:w="1695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年度別明細</w:t>
            </w:r>
          </w:p>
        </w:tc>
        <w:tc>
          <w:tcPr>
            <w:tcW w:w="2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 xml:space="preserve">          </w:t>
            </w: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年度</w:t>
            </w:r>
          </w:p>
        </w:tc>
      </w:tr>
    </w:tbl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                                                        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 xml:space="preserve">　　</w:t>
      </w: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（単位：千円）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3"/>
        <w:gridCol w:w="363"/>
        <w:gridCol w:w="2060"/>
        <w:gridCol w:w="1575"/>
        <w:gridCol w:w="3876"/>
        <w:gridCol w:w="1090"/>
      </w:tblGrid>
      <w:tr w:rsidR="003327C7" w:rsidRPr="003327C7">
        <w:tc>
          <w:tcPr>
            <w:tcW w:w="278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科　　　目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予</w:t>
            </w:r>
            <w:r w:rsidRPr="003327C7"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算</w:t>
            </w:r>
            <w:r w:rsidRPr="003327C7"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額</w:t>
            </w:r>
          </w:p>
        </w:tc>
        <w:tc>
          <w:tcPr>
            <w:tcW w:w="38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積　算　内　訳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備　考</w:t>
            </w:r>
          </w:p>
        </w:tc>
      </w:tr>
      <w:tr w:rsidR="003327C7" w:rsidRPr="003327C7">
        <w:tc>
          <w:tcPr>
            <w:tcW w:w="36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総収入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指定管理料</w:t>
            </w:r>
            <w:r w:rsidR="00B35BE1"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（税込）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自主事業収入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363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 xml:space="preserve">収入計　</w:t>
            </w:r>
            <w:r w:rsidRPr="003327C7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(</w:t>
            </w:r>
            <w:r w:rsidRPr="003327C7"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>A</w:t>
            </w:r>
            <w:r w:rsidRPr="003327C7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)</w:t>
            </w:r>
          </w:p>
        </w:tc>
        <w:tc>
          <w:tcPr>
            <w:tcW w:w="1575" w:type="dxa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76" w:type="dxa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3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総　　　　費　　　　用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人件費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給料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諸手当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社会保険料等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消耗品費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水道光熱費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事務費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保守費（委託費）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燃料費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修繕料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保険料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通信運搬費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広告費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手数料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その他経常的委託料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ＭＳ 明朝" w:eastAsia="ＭＳ 明朝" w:hAnsi="Times New Roman" w:cs="Times New Roman" w:hint="eastAsia"/>
                <w:kern w:val="0"/>
                <w:sz w:val="22"/>
                <w:szCs w:val="24"/>
              </w:rPr>
              <w:t>負担金（外郭団体等）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消耗品費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341D7" w:rsidRPr="003327C7" w:rsidRDefault="000341D7" w:rsidP="000341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3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公租公課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363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 xml:space="preserve">費用計　</w:t>
            </w:r>
            <w:r w:rsidRPr="003327C7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(</w:t>
            </w:r>
            <w:r w:rsidRPr="003327C7"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>B</w:t>
            </w:r>
            <w:r w:rsidRPr="003327C7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)</w:t>
            </w:r>
          </w:p>
        </w:tc>
        <w:tc>
          <w:tcPr>
            <w:tcW w:w="1575" w:type="dxa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76" w:type="dxa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278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適正収益（内部留保金）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 xml:space="preserve">　　</w:t>
            </w:r>
            <w:r w:rsidRPr="003327C7"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3327C7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(</w:t>
            </w:r>
            <w:r w:rsidRPr="003327C7"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>A</w:t>
            </w:r>
            <w:r w:rsidRPr="003327C7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)</w:t>
            </w: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－</w:t>
            </w:r>
            <w:r w:rsidRPr="003327C7"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3327C7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(</w:t>
            </w:r>
            <w:r w:rsidRPr="003327C7"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>B</w:t>
            </w:r>
            <w:r w:rsidRPr="003327C7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)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</w:tbl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※</w:t>
      </w: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年度別に作成してください。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※</w:t>
      </w: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積算内訳は別葉を添付しても構いません。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lastRenderedPageBreak/>
        <w:t>様式</w:t>
      </w: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</w:t>
      </w:r>
      <w:r w:rsidR="00E1529F"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６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                                                     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宣　　誓　　書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 xml:space="preserve">　崎野自然公園に係る指定管理者指定申請を行うにあたり、下記に掲載した事項は真実に相違ありません。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                                            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 xml:space="preserve">　　</w:t>
      </w:r>
      <w:r w:rsidR="00562B09"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令和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 xml:space="preserve">　　年　　月　　日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 xml:space="preserve">　　　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                                    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団体の名称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                                     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 xml:space="preserve">代表者の氏名　　　　　　　　　　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233D0E">
      <w:pPr>
        <w:overflowPunct w:val="0"/>
        <w:ind w:firstLineChars="100" w:firstLine="242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時津町崎野自然公園指定管理者募集要項「７</w:t>
      </w: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 xml:space="preserve">申請者の資格」に掲げる全ての要件を　</w:t>
      </w: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満たしています。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</w:t>
      </w:r>
      <w:r w:rsidR="00233D0E"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また、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提出した申請書類に虚偽不正はありません。</w:t>
      </w: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lastRenderedPageBreak/>
        <w:t>様式</w:t>
      </w: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</w:t>
      </w:r>
      <w:r w:rsidR="00E1529F"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７</w:t>
      </w:r>
      <w:bookmarkStart w:id="0" w:name="_GoBack"/>
      <w:bookmarkEnd w:id="0"/>
    </w:p>
    <w:p w:rsidR="00ED49BD" w:rsidRPr="003327C7" w:rsidRDefault="00ED49BD" w:rsidP="00ED49BD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:rsidR="00ED49BD" w:rsidRPr="003327C7" w:rsidRDefault="00ED49BD" w:rsidP="00ED49BD">
      <w:pPr>
        <w:overflowPunct w:val="0"/>
        <w:jc w:val="center"/>
        <w:textAlignment w:val="baseline"/>
        <w:rPr>
          <w:rFonts w:asciiTheme="minorEastAsia" w:hAnsiTheme="minorEastAsia" w:cs="Times New Roman"/>
          <w:kern w:val="0"/>
          <w:sz w:val="24"/>
          <w:szCs w:val="24"/>
        </w:rPr>
      </w:pPr>
      <w:r w:rsidRPr="003327C7">
        <w:rPr>
          <w:rFonts w:asciiTheme="minorEastAsia" w:hAnsiTheme="minorEastAsia" w:cs="ＤＦ特太ゴシック体" w:hint="eastAsia"/>
          <w:kern w:val="0"/>
          <w:sz w:val="26"/>
          <w:szCs w:val="26"/>
        </w:rPr>
        <w:t>法人等の概要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38"/>
        <w:gridCol w:w="7389"/>
      </w:tblGrid>
      <w:tr w:rsidR="003327C7" w:rsidRPr="003327C7"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名　　　　　称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3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代</w:t>
            </w:r>
            <w:r w:rsidRPr="003327C7"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 xml:space="preserve">  </w:t>
            </w: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表</w:t>
            </w:r>
            <w:r w:rsidRPr="003327C7"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 xml:space="preserve">  </w:t>
            </w: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者</w:t>
            </w:r>
            <w:r w:rsidRPr="003327C7"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 xml:space="preserve">  </w:t>
            </w: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名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所</w:t>
            </w:r>
            <w:r w:rsidRPr="003327C7"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 xml:space="preserve">    </w:t>
            </w: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在</w:t>
            </w:r>
            <w:r w:rsidRPr="003327C7"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 xml:space="preserve">    </w:t>
            </w: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地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ホームページ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アドレス</w:t>
            </w:r>
          </w:p>
        </w:tc>
        <w:tc>
          <w:tcPr>
            <w:tcW w:w="7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設立年月日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資本金又は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基本財産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 xml:space="preserve"> </w:t>
            </w:r>
            <w:r w:rsidR="00B52827"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令和</w:t>
            </w: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 xml:space="preserve">　年　月　日現在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 xml:space="preserve">                            </w:t>
            </w: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千円</w:t>
            </w:r>
          </w:p>
        </w:tc>
      </w:tr>
      <w:tr w:rsidR="003327C7" w:rsidRPr="003327C7"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従業員数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（又は会員数）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3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 xml:space="preserve"> </w:t>
            </w:r>
            <w:r w:rsidR="00B52827"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令和</w:t>
            </w: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 xml:space="preserve">　年　月　日現在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 xml:space="preserve">                            </w:t>
            </w: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名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 xml:space="preserve">         </w:t>
            </w:r>
            <w:r w:rsidRPr="003327C7">
              <w:rPr>
                <w:rFonts w:ascii="ＭＳ 明朝" w:eastAsia="ＭＳ Ｐ明朝" w:hAnsi="Times New Roman" w:cs="ＭＳ Ｐ明朝" w:hint="eastAsia"/>
                <w:kern w:val="0"/>
                <w:sz w:val="24"/>
                <w:szCs w:val="24"/>
              </w:rPr>
              <w:t>【内訳】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経営理念・運営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方針等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3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327C7" w:rsidRPr="003327C7"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業務内容及び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主たる事業の実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3327C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績等</w:t>
            </w: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3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D49BD" w:rsidRPr="003327C7" w:rsidRDefault="00ED49BD" w:rsidP="00ED4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</w:tbl>
    <w:p w:rsidR="00DB075D" w:rsidRPr="003327C7" w:rsidRDefault="00ED49BD" w:rsidP="00E1529F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※</w:t>
      </w:r>
      <w:r w:rsidRPr="003327C7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</w:t>
      </w:r>
      <w:r w:rsidRPr="003327C7">
        <w:rPr>
          <w:rFonts w:ascii="Times New Roman" w:eastAsia="ＭＳ 明朝" w:hAnsi="Times New Roman" w:cs="ＭＳ 明朝" w:hint="eastAsia"/>
          <w:kern w:val="0"/>
          <w:sz w:val="24"/>
          <w:szCs w:val="24"/>
        </w:rPr>
        <w:t>法人等の概要パンフレット等も添付してください。</w:t>
      </w:r>
    </w:p>
    <w:sectPr w:rsidR="00DB075D" w:rsidRPr="003327C7" w:rsidSect="00ED49BD">
      <w:pgSz w:w="11906" w:h="16838"/>
      <w:pgMar w:top="1700" w:right="1168" w:bottom="1700" w:left="1168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59F" w:rsidRDefault="0004459F" w:rsidP="0004459F">
      <w:r>
        <w:separator/>
      </w:r>
    </w:p>
  </w:endnote>
  <w:endnote w:type="continuationSeparator" w:id="0">
    <w:p w:rsidR="0004459F" w:rsidRDefault="0004459F" w:rsidP="00044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特太ゴシック体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59F" w:rsidRDefault="0004459F" w:rsidP="0004459F">
      <w:r>
        <w:separator/>
      </w:r>
    </w:p>
  </w:footnote>
  <w:footnote w:type="continuationSeparator" w:id="0">
    <w:p w:rsidR="0004459F" w:rsidRDefault="0004459F" w:rsidP="000445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9BD"/>
    <w:rsid w:val="000341D7"/>
    <w:rsid w:val="0004459F"/>
    <w:rsid w:val="00081EB5"/>
    <w:rsid w:val="00137E82"/>
    <w:rsid w:val="00233D0E"/>
    <w:rsid w:val="003327C7"/>
    <w:rsid w:val="003B7091"/>
    <w:rsid w:val="00521ED2"/>
    <w:rsid w:val="00562B09"/>
    <w:rsid w:val="007513E3"/>
    <w:rsid w:val="007F2F27"/>
    <w:rsid w:val="00801486"/>
    <w:rsid w:val="008232DD"/>
    <w:rsid w:val="00B35BE1"/>
    <w:rsid w:val="00B52827"/>
    <w:rsid w:val="00BA4690"/>
    <w:rsid w:val="00BB1E86"/>
    <w:rsid w:val="00BF18EC"/>
    <w:rsid w:val="00C82A6D"/>
    <w:rsid w:val="00CB1E3E"/>
    <w:rsid w:val="00CC4136"/>
    <w:rsid w:val="00DB075D"/>
    <w:rsid w:val="00DE63B7"/>
    <w:rsid w:val="00E1529F"/>
    <w:rsid w:val="00EA6EA8"/>
    <w:rsid w:val="00ED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73859AAA-0B97-40C0-811A-41C9C0420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  <w:style w:type="numbering" w:customStyle="1" w:styleId="11">
    <w:name w:val="リストなし1"/>
    <w:next w:val="a2"/>
    <w:uiPriority w:val="99"/>
    <w:semiHidden/>
    <w:unhideWhenUsed/>
    <w:rsid w:val="00ED49BD"/>
  </w:style>
  <w:style w:type="paragraph" w:styleId="af1">
    <w:name w:val="Balloon Text"/>
    <w:basedOn w:val="a"/>
    <w:link w:val="af2"/>
    <w:uiPriority w:val="99"/>
    <w:semiHidden/>
    <w:unhideWhenUsed/>
    <w:rsid w:val="00CC41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CC4136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04459F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basedOn w:val="a0"/>
    <w:link w:val="af3"/>
    <w:uiPriority w:val="99"/>
    <w:rsid w:val="0004459F"/>
  </w:style>
  <w:style w:type="paragraph" w:styleId="af5">
    <w:name w:val="footer"/>
    <w:basedOn w:val="a"/>
    <w:link w:val="af6"/>
    <w:uiPriority w:val="99"/>
    <w:unhideWhenUsed/>
    <w:rsid w:val="0004459F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basedOn w:val="a0"/>
    <w:link w:val="af5"/>
    <w:uiPriority w:val="99"/>
    <w:rsid w:val="000445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1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145</TotalTime>
  <Pages>14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DN190866</dc:creator>
  <cp:keywords/>
  <dc:description/>
  <cp:lastModifiedBy>00000302@tgt-kikan.online</cp:lastModifiedBy>
  <cp:revision>22</cp:revision>
  <cp:lastPrinted>2026-03-11T08:35:00Z</cp:lastPrinted>
  <dcterms:created xsi:type="dcterms:W3CDTF">2020-10-18T23:13:00Z</dcterms:created>
  <dcterms:modified xsi:type="dcterms:W3CDTF">2026-04-07T11:24:00Z</dcterms:modified>
</cp:coreProperties>
</file>